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22527F" w14:textId="77777777" w:rsidR="005341A8" w:rsidRDefault="00000000">
      <w:pPr>
        <w:spacing w:before="120" w:after="480" w:line="360" w:lineRule="auto"/>
        <w:ind w:right="113"/>
      </w:pPr>
      <w:bookmarkStart w:id="0" w:name="_Hlk196905403"/>
      <w:bookmarkEnd w:id="0"/>
      <w:r>
        <w:rPr>
          <w:rFonts w:ascii="Arial" w:hAnsi="Arial" w:cs="Arial"/>
          <w:noProof/>
        </w:rPr>
        <w:drawing>
          <wp:inline distT="0" distB="0" distL="0" distR="0" wp14:anchorId="3B1DF319" wp14:editId="0703D788">
            <wp:extent cx="5943600" cy="819000"/>
            <wp:effectExtent l="0" t="0" r="0" b="0"/>
            <wp:docPr id="1199887754" name="Obraz 1" descr="Poziome zestawienie logotypów. 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9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7C38935" w14:textId="77777777" w:rsidR="005341A8" w:rsidRDefault="00000000">
      <w:r>
        <w:rPr>
          <w:rFonts w:ascii="Verdana" w:hAnsi="Verdana"/>
          <w:b/>
          <w:bCs/>
        </w:rPr>
        <w:t xml:space="preserve">Załącznik nr 6 </w:t>
      </w:r>
      <w:r>
        <w:rPr>
          <w:rFonts w:ascii="Verdana" w:hAnsi="Verdana"/>
        </w:rPr>
        <w:t>do regulaminu świadczeń dla studentów</w:t>
      </w:r>
    </w:p>
    <w:p w14:paraId="3373A380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Uczelni Łazarskiego</w:t>
      </w:r>
    </w:p>
    <w:p w14:paraId="765438E4" w14:textId="77777777" w:rsidR="005341A8" w:rsidRDefault="00000000">
      <w:pPr>
        <w:jc w:val="right"/>
      </w:pPr>
      <w:r>
        <w:rPr>
          <w:rFonts w:ascii="Verdana" w:hAnsi="Verdana"/>
        </w:rPr>
        <w:tab/>
        <w:t>Warszawa, dnia</w:t>
      </w:r>
    </w:p>
    <w:p w14:paraId="18178967" w14:textId="77777777" w:rsidR="005341A8" w:rsidRDefault="005341A8">
      <w:pPr>
        <w:rPr>
          <w:rFonts w:ascii="Verdana" w:hAnsi="Verdana"/>
          <w:b/>
          <w:bCs/>
        </w:rPr>
      </w:pPr>
    </w:p>
    <w:p w14:paraId="59FEF096" w14:textId="77777777" w:rsidR="005341A8" w:rsidRDefault="00000000">
      <w:r>
        <w:rPr>
          <w:rFonts w:ascii="Verdana" w:hAnsi="Verdana"/>
          <w:b/>
          <w:bCs/>
        </w:rPr>
        <w:t>Jego Magnificencja Rektor</w:t>
      </w:r>
    </w:p>
    <w:p w14:paraId="24607EDD" w14:textId="77777777" w:rsidR="005341A8" w:rsidRDefault="00000000">
      <w:r>
        <w:rPr>
          <w:rFonts w:ascii="Verdana" w:hAnsi="Verdana"/>
          <w:b/>
          <w:bCs/>
        </w:rPr>
        <w:t>Uczelni Łazarskiego</w:t>
      </w:r>
    </w:p>
    <w:p w14:paraId="24EFABFE" w14:textId="77777777" w:rsidR="005341A8" w:rsidRDefault="00000000">
      <w:r>
        <w:rPr>
          <w:rFonts w:ascii="Verdana" w:hAnsi="Verdana"/>
          <w:b/>
          <w:bCs/>
        </w:rPr>
        <w:t>w miejscu</w:t>
      </w:r>
    </w:p>
    <w:p w14:paraId="19A60299" w14:textId="77777777" w:rsidR="005341A8" w:rsidRDefault="005341A8">
      <w:pPr>
        <w:rPr>
          <w:rFonts w:ascii="Verdana" w:hAnsi="Verdana"/>
          <w:b/>
          <w:bCs/>
        </w:rPr>
      </w:pPr>
    </w:p>
    <w:p w14:paraId="10BE5A76" w14:textId="77777777" w:rsidR="005341A8" w:rsidRDefault="00000000">
      <w:pPr>
        <w:pStyle w:val="Heading3"/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Wnioskodawca: </w:t>
      </w:r>
      <w:r>
        <w:rPr>
          <w:rFonts w:ascii="Verdana" w:hAnsi="Verdana"/>
          <w:b w:val="0"/>
          <w:bCs w:val="0"/>
        </w:rPr>
        <w:t>Student</w:t>
      </w:r>
    </w:p>
    <w:p w14:paraId="71A12127" w14:textId="77777777" w:rsidR="005341A8" w:rsidRDefault="00000000">
      <w:pPr>
        <w:numPr>
          <w:ilvl w:val="0"/>
          <w:numId w:val="1"/>
        </w:numPr>
      </w:pPr>
      <w:r>
        <w:rPr>
          <w:rFonts w:ascii="Verdana" w:hAnsi="Verdana"/>
          <w:b/>
          <w:bCs/>
        </w:rPr>
        <w:t>Wydziału Prawa</w:t>
      </w:r>
    </w:p>
    <w:p w14:paraId="4D81CF86" w14:textId="77777777" w:rsidR="005341A8" w:rsidRDefault="00000000">
      <w:pPr>
        <w:numPr>
          <w:ilvl w:val="0"/>
          <w:numId w:val="1"/>
        </w:numPr>
      </w:pPr>
      <w:r>
        <w:rPr>
          <w:rFonts w:ascii="Verdana" w:hAnsi="Verdana"/>
          <w:b/>
          <w:bCs/>
        </w:rPr>
        <w:t>Wydziału Ekonomii i Zarządzania</w:t>
      </w:r>
    </w:p>
    <w:p w14:paraId="0803395A" w14:textId="77777777" w:rsidR="005341A8" w:rsidRDefault="00000000">
      <w:pPr>
        <w:numPr>
          <w:ilvl w:val="0"/>
          <w:numId w:val="1"/>
        </w:numPr>
      </w:pPr>
      <w:r>
        <w:rPr>
          <w:rFonts w:ascii="Verdana" w:hAnsi="Verdana"/>
          <w:b/>
          <w:bCs/>
        </w:rPr>
        <w:t>Wydziału Medycznego</w:t>
      </w:r>
    </w:p>
    <w:p w14:paraId="7EBBD3DC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Uczelni Łazarskiego w miejscu                       </w:t>
      </w:r>
      <w:r>
        <w:rPr>
          <w:rFonts w:ascii="Verdana" w:hAnsi="Verdana"/>
        </w:rPr>
        <w:tab/>
      </w:r>
    </w:p>
    <w:p w14:paraId="06BB9889" w14:textId="77777777" w:rsidR="005341A8" w:rsidRDefault="005341A8">
      <w:pPr>
        <w:rPr>
          <w:rFonts w:ascii="Verdana" w:hAnsi="Verdana"/>
        </w:rPr>
      </w:pPr>
    </w:p>
    <w:p w14:paraId="65D76BC0" w14:textId="77777777" w:rsidR="005341A8" w:rsidRDefault="00000000">
      <w:r>
        <w:rPr>
          <w:rFonts w:ascii="Verdana" w:hAnsi="Verdana"/>
          <w:b/>
        </w:rPr>
        <w:t>WNIOSEK</w:t>
      </w:r>
    </w:p>
    <w:p w14:paraId="144D967E" w14:textId="77777777" w:rsidR="005341A8" w:rsidRDefault="00000000">
      <w:r>
        <w:rPr>
          <w:rFonts w:ascii="Verdana" w:hAnsi="Verdana"/>
          <w:b/>
        </w:rPr>
        <w:t>O PRZYZNANIE STYPENDIUM REKTORA DLA STUDENTÓW KTÓRZY UKOŃCZYLI PIERWSZY ROK STUDIÓW</w:t>
      </w:r>
    </w:p>
    <w:p w14:paraId="7F932F45" w14:textId="77777777" w:rsidR="005341A8" w:rsidRDefault="005341A8">
      <w:pPr>
        <w:rPr>
          <w:rFonts w:ascii="Verdana" w:hAnsi="Verdana"/>
        </w:rPr>
      </w:pPr>
    </w:p>
    <w:p w14:paraId="4C895F8E" w14:textId="77777777" w:rsidR="005341A8" w:rsidRDefault="005341A8"/>
    <w:p w14:paraId="4D239D3B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(Imię i Nazwisko osoby składającej wiosek)</w:t>
      </w:r>
    </w:p>
    <w:p w14:paraId="6A53C7AF" w14:textId="77777777" w:rsidR="005341A8" w:rsidRDefault="005341A8">
      <w:pPr>
        <w:rPr>
          <w:rFonts w:ascii="Verdana" w:hAnsi="Verdana"/>
        </w:rPr>
      </w:pPr>
    </w:p>
    <w:p w14:paraId="2B2069F4" w14:textId="77777777" w:rsidR="005341A8" w:rsidRDefault="00000000">
      <w:r>
        <w:rPr>
          <w:rFonts w:ascii="Verdana" w:hAnsi="Verdana"/>
          <w:b/>
          <w:bCs/>
        </w:rPr>
        <w:t xml:space="preserve">   </w:t>
      </w:r>
      <w:r>
        <w:rPr>
          <w:rFonts w:ascii="Verdana" w:hAnsi="Verdana"/>
          <w:b/>
          <w:bCs/>
        </w:rPr>
        <w:tab/>
      </w:r>
      <w:r>
        <w:rPr>
          <w:rFonts w:ascii="Verdana" w:hAnsi="Verdana"/>
          <w:b/>
          <w:bCs/>
        </w:rPr>
        <w:tab/>
      </w:r>
    </w:p>
    <w:p w14:paraId="158D8644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Nr albumu</w:t>
      </w:r>
      <w:r>
        <w:rPr>
          <w:rFonts w:ascii="Verdana" w:hAnsi="Verdana"/>
        </w:rPr>
        <w:tab/>
        <w:t xml:space="preserve">    </w:t>
      </w:r>
      <w:r>
        <w:rPr>
          <w:rFonts w:ascii="Verdana" w:hAnsi="Verdana"/>
        </w:rPr>
        <w:tab/>
        <w:t>Wydział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Kierunek</w:t>
      </w:r>
    </w:p>
    <w:p w14:paraId="7164A343" w14:textId="77777777" w:rsidR="005341A8" w:rsidRDefault="00000000">
      <w:r>
        <w:rPr>
          <w:rFonts w:ascii="Verdana" w:hAnsi="Verdana"/>
          <w:b/>
          <w:bCs/>
        </w:rPr>
        <w:tab/>
      </w:r>
      <w:r>
        <w:rPr>
          <w:rFonts w:ascii="Verdana" w:hAnsi="Verdana"/>
          <w:b/>
          <w:bCs/>
        </w:rPr>
        <w:tab/>
      </w:r>
    </w:p>
    <w:p w14:paraId="3CD822E6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Poziom studiów</w:t>
      </w:r>
      <w:r>
        <w:rPr>
          <w:rFonts w:ascii="Verdana" w:hAnsi="Verdana"/>
        </w:rPr>
        <w:tab/>
        <w:t>Semestr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Stan cywilny</w:t>
      </w:r>
    </w:p>
    <w:p w14:paraId="4ABF9810" w14:textId="77777777" w:rsidR="005341A8" w:rsidRDefault="00000000">
      <w:r>
        <w:rPr>
          <w:rFonts w:ascii="Verdana" w:hAnsi="Verdana"/>
          <w:b/>
          <w:bCs/>
        </w:rPr>
        <w:tab/>
      </w:r>
      <w:r>
        <w:rPr>
          <w:rFonts w:ascii="Verdana" w:hAnsi="Verdana"/>
          <w:b/>
          <w:bCs/>
        </w:rPr>
        <w:tab/>
      </w:r>
    </w:p>
    <w:p w14:paraId="333974BB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Obywatelstwo</w:t>
      </w:r>
      <w:r>
        <w:rPr>
          <w:rFonts w:ascii="Verdana" w:hAnsi="Verdana"/>
        </w:rPr>
        <w:tab/>
        <w:t xml:space="preserve">nr tel. </w:t>
      </w:r>
      <w:r>
        <w:rPr>
          <w:rFonts w:ascii="Verdana" w:hAnsi="Verdana"/>
        </w:rPr>
        <w:tab/>
        <w:t xml:space="preserve">   Rok rozpoczęcia studiów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14:paraId="3E3FF862" w14:textId="77777777" w:rsidR="005341A8" w:rsidRDefault="005341A8">
      <w:pPr>
        <w:rPr>
          <w:rFonts w:ascii="Verdana" w:hAnsi="Verdana"/>
          <w:b/>
          <w:bCs/>
        </w:rPr>
      </w:pPr>
    </w:p>
    <w:p w14:paraId="3728A843" w14:textId="77777777" w:rsidR="005341A8" w:rsidRDefault="005341A8"/>
    <w:p w14:paraId="2DCBD1F5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 xml:space="preserve">Adres zameldowania </w:t>
      </w:r>
      <w:r>
        <w:rPr>
          <w:rFonts w:ascii="Verdana" w:hAnsi="Verdana"/>
        </w:rPr>
        <w:tab/>
      </w:r>
    </w:p>
    <w:p w14:paraId="7F425FA5" w14:textId="77777777" w:rsidR="005341A8" w:rsidRDefault="005341A8">
      <w:pPr>
        <w:rPr>
          <w:rFonts w:ascii="Verdana" w:hAnsi="Verdana"/>
        </w:rPr>
      </w:pPr>
    </w:p>
    <w:p w14:paraId="305C2D43" w14:textId="77777777" w:rsidR="005341A8" w:rsidRDefault="005341A8"/>
    <w:p w14:paraId="5B41219B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Adres zamieszkania</w:t>
      </w:r>
    </w:p>
    <w:p w14:paraId="6CB30EF9" w14:textId="77777777" w:rsidR="005341A8" w:rsidRDefault="005341A8">
      <w:pPr>
        <w:rPr>
          <w:rFonts w:ascii="Verdana" w:hAnsi="Verdana"/>
        </w:rPr>
      </w:pPr>
    </w:p>
    <w:p w14:paraId="2C52543A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*niewłaściwe skreślić</w:t>
      </w:r>
    </w:p>
    <w:p w14:paraId="6D7612F4" w14:textId="77777777" w:rsidR="005341A8" w:rsidRDefault="005341A8">
      <w:pPr>
        <w:rPr>
          <w:rFonts w:ascii="Verdana" w:hAnsi="Verdana"/>
          <w:bCs/>
        </w:rPr>
      </w:pPr>
    </w:p>
    <w:p w14:paraId="65C20B55" w14:textId="77777777" w:rsidR="005341A8" w:rsidRDefault="0000000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UZASADNIENIE</w:t>
      </w:r>
    </w:p>
    <w:p w14:paraId="60399CE9" w14:textId="77777777" w:rsidR="005341A8" w:rsidRDefault="005341A8">
      <w:pPr>
        <w:rPr>
          <w:rFonts w:ascii="Verdana" w:hAnsi="Verdana"/>
        </w:rPr>
      </w:pPr>
    </w:p>
    <w:p w14:paraId="1D45791A" w14:textId="77777777" w:rsidR="005341A8" w:rsidRDefault="00000000">
      <w:r>
        <w:rPr>
          <w:rFonts w:ascii="Verdana" w:hAnsi="Verdana"/>
          <w:bCs/>
        </w:rPr>
        <w:t xml:space="preserve">(w uzasadnieniu należy podać średnią arytmetyczną ocen i ilość uzyskanych i oferowanych przez Uczelnię punktów ECTS oraz szczegółowo opisać swoje osiągnięcia naukowe, artystyczne lub sportowe za poprzedni </w:t>
      </w:r>
      <w:r>
        <w:rPr>
          <w:rFonts w:ascii="Verdana" w:hAnsi="Verdana"/>
          <w:bCs/>
        </w:rPr>
        <w:lastRenderedPageBreak/>
        <w:t>rok akademicki oraz wskazać ilość punktów za poszczególne osiągnięcia określone w Załączniku nr 2)</w:t>
      </w:r>
    </w:p>
    <w:p w14:paraId="0D43A7DA" w14:textId="77777777" w:rsidR="005341A8" w:rsidRDefault="005341A8">
      <w:pPr>
        <w:rPr>
          <w:rFonts w:ascii="Verdana" w:hAnsi="Verdana"/>
          <w:bCs/>
        </w:rPr>
      </w:pPr>
    </w:p>
    <w:p w14:paraId="778AFBA8" w14:textId="77777777" w:rsidR="005341A8" w:rsidRDefault="005341A8"/>
    <w:p w14:paraId="29E55558" w14:textId="77777777" w:rsidR="005341A8" w:rsidRDefault="005341A8">
      <w:pPr>
        <w:rPr>
          <w:rFonts w:ascii="Verdana" w:hAnsi="Verdana"/>
        </w:rPr>
      </w:pPr>
    </w:p>
    <w:p w14:paraId="5E07C771" w14:textId="77777777" w:rsidR="005341A8" w:rsidRDefault="00000000">
      <w:r>
        <w:rPr>
          <w:rFonts w:ascii="Verdana" w:hAnsi="Verdana"/>
        </w:rPr>
        <w:t xml:space="preserve">Do wniosku dołączam kserokopie dokumentów potwierdzających wskazane wyżej osiągnięcia  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</w:rPr>
        <w:t>szt.</w:t>
      </w:r>
    </w:p>
    <w:p w14:paraId="6B7B15E9" w14:textId="77777777" w:rsidR="005341A8" w:rsidRDefault="005341A8">
      <w:pPr>
        <w:rPr>
          <w:rFonts w:ascii="Verdana" w:hAnsi="Verdana"/>
        </w:rPr>
      </w:pPr>
    </w:p>
    <w:p w14:paraId="6C048001" w14:textId="77777777" w:rsidR="005341A8" w:rsidRPr="00EC4F33" w:rsidRDefault="00000000">
      <w:pPr>
        <w:pStyle w:val="BodyTextIndent"/>
        <w:spacing w:after="0"/>
        <w:rPr>
          <w:rFonts w:ascii="Verdana" w:hAnsi="Verdana"/>
          <w:lang w:val="pl-PL"/>
        </w:rPr>
      </w:pPr>
      <w:r w:rsidRPr="00EC4F33">
        <w:rPr>
          <w:rFonts w:ascii="Verdana" w:hAnsi="Verdana"/>
          <w:lang w:val="pl-PL"/>
        </w:rPr>
        <w:t xml:space="preserve">  </w:t>
      </w:r>
    </w:p>
    <w:p w14:paraId="03AFAA04" w14:textId="77777777" w:rsidR="005341A8" w:rsidRPr="00EC4F33" w:rsidRDefault="00000000">
      <w:pPr>
        <w:pStyle w:val="BodyTextIndent"/>
        <w:spacing w:after="0"/>
        <w:rPr>
          <w:lang w:val="pl-PL"/>
        </w:rPr>
      </w:pPr>
      <w:r w:rsidRPr="00EC4F33">
        <w:rPr>
          <w:rFonts w:ascii="Verdana" w:hAnsi="Verdana"/>
          <w:lang w:val="pl-PL"/>
        </w:rPr>
        <w:tab/>
      </w:r>
      <w:r w:rsidRPr="00EC4F33">
        <w:rPr>
          <w:rFonts w:ascii="Verdana" w:hAnsi="Verdana"/>
          <w:lang w:val="pl-PL"/>
        </w:rPr>
        <w:tab/>
      </w:r>
      <w:r w:rsidRPr="00EC4F33">
        <w:rPr>
          <w:rFonts w:ascii="Verdana" w:hAnsi="Verdana"/>
          <w:lang w:val="pl-PL"/>
        </w:rPr>
        <w:tab/>
      </w:r>
      <w:r w:rsidRPr="00EC4F33">
        <w:rPr>
          <w:rFonts w:ascii="Verdana" w:hAnsi="Verdana"/>
          <w:lang w:val="pl-PL"/>
        </w:rPr>
        <w:tab/>
      </w:r>
      <w:r w:rsidRPr="00EC4F33">
        <w:rPr>
          <w:rFonts w:ascii="Verdana" w:hAnsi="Verdana"/>
          <w:lang w:val="pl-PL"/>
        </w:rPr>
        <w:tab/>
      </w:r>
    </w:p>
    <w:p w14:paraId="051A147A" w14:textId="77777777" w:rsidR="005341A8" w:rsidRPr="00EC4F33" w:rsidRDefault="00000000">
      <w:pPr>
        <w:pStyle w:val="BodyTextIndent"/>
        <w:spacing w:after="0"/>
        <w:ind w:left="0"/>
        <w:rPr>
          <w:rFonts w:ascii="Verdana" w:hAnsi="Verdana"/>
          <w:lang w:val="pl-PL"/>
        </w:rPr>
      </w:pPr>
      <w:r w:rsidRPr="00EC4F33">
        <w:rPr>
          <w:rFonts w:ascii="Verdana" w:hAnsi="Verdana"/>
          <w:lang w:val="pl-PL"/>
        </w:rPr>
        <w:t>(miejscowość, data)</w:t>
      </w:r>
      <w:r w:rsidRPr="00EC4F33">
        <w:rPr>
          <w:rFonts w:ascii="Verdana" w:hAnsi="Verdana"/>
          <w:lang w:val="pl-PL"/>
        </w:rPr>
        <w:tab/>
        <w:t>(podpis osoby składającej wniosek)</w:t>
      </w:r>
    </w:p>
    <w:p w14:paraId="54904890" w14:textId="77777777" w:rsidR="005341A8" w:rsidRDefault="00000000">
      <w:pPr>
        <w:ind w:right="70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                            </w:t>
      </w:r>
    </w:p>
    <w:p w14:paraId="3E3C97A7" w14:textId="77777777" w:rsidR="005341A8" w:rsidRDefault="00000000">
      <w:pPr>
        <w:pStyle w:val="Heading4"/>
        <w:numPr>
          <w:ilvl w:val="0"/>
          <w:numId w:val="2"/>
        </w:numPr>
        <w:tabs>
          <w:tab w:val="left" w:pos="0"/>
        </w:tabs>
        <w:ind w:left="227" w:firstLine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Oświadczenia studenta</w:t>
      </w:r>
    </w:p>
    <w:p w14:paraId="3592A541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Świadoma/y odpowiedzialności:</w:t>
      </w:r>
    </w:p>
    <w:p w14:paraId="55DA824F" w14:textId="77777777" w:rsidR="005341A8" w:rsidRDefault="0000000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karnej za udzielanie nieprawdziwych informacji - art. 233 § 1 kk („kto składając zeznanie mające służyć za dowód w postępowaniu sądowym lub w innym postępowaniu prowadzonym na podstawie ustawy, zeznaje nieprawdę lub zataja prawdę, podlega karze pozbawienia wolności od 6 miesięcy do lat 8”),</w:t>
      </w:r>
    </w:p>
    <w:p w14:paraId="3AC5E66B" w14:textId="77777777" w:rsidR="005341A8" w:rsidRDefault="0000000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karnej odpowiedzialności na podstawie art. 286 § 1 kk („kto w celu osiągnięcia korzyści majątkowej, doprowadza inną osobę do niekorzystnego rozporządzenia własnym lub cudzym mieniem za pomocą wprowadzenia jej w błąd albo wyzyskania błędu lub niezdolności do należytego pojmowania przedsiębranego działania, podlega karze pozbawienia wolności od 6 miesięcy do lat 8”)</w:t>
      </w:r>
    </w:p>
    <w:p w14:paraId="552568EB" w14:textId="77777777" w:rsidR="005341A8" w:rsidRDefault="00000000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cywilnej i dyscyplinarnej</w:t>
      </w:r>
    </w:p>
    <w:p w14:paraId="1736D53E" w14:textId="77777777" w:rsidR="005341A8" w:rsidRDefault="005341A8">
      <w:pPr>
        <w:rPr>
          <w:rFonts w:ascii="Verdana" w:hAnsi="Verdana"/>
        </w:rPr>
      </w:pPr>
    </w:p>
    <w:p w14:paraId="2D9F6525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oświadczam, że:</w:t>
      </w:r>
    </w:p>
    <w:p w14:paraId="56F80A11" w14:textId="77777777" w:rsidR="005341A8" w:rsidRDefault="00000000">
      <w:r>
        <w:rPr>
          <w:rFonts w:ascii="Verdana" w:hAnsi="Verdana"/>
        </w:rPr>
        <w:t>- jest to mój pierwszy kierunek studiów,* (podpis osoby składającej oświadczenie)</w:t>
      </w:r>
    </w:p>
    <w:p w14:paraId="04A70EEA" w14:textId="77777777" w:rsidR="005341A8" w:rsidRDefault="00000000">
      <w:r>
        <w:rPr>
          <w:rFonts w:ascii="Verdana" w:hAnsi="Verdana"/>
        </w:rPr>
        <w:t xml:space="preserve">- po ukończeniu studiów tylko pierwszego stopnia kontynuuję naukę na drugim kierunku studiów w celu uzyskania tytułu zawodowego magistra. Studia pierwszego stopnia ukończyłem/łam w roku </w:t>
      </w:r>
      <w:r>
        <w:rPr>
          <w:rFonts w:ascii="Verdana" w:hAnsi="Verdana"/>
          <w:b/>
          <w:bCs/>
        </w:rPr>
        <w:t>;</w:t>
      </w:r>
      <w:r>
        <w:rPr>
          <w:rFonts w:ascii="Verdana" w:hAnsi="Verdana"/>
        </w:rPr>
        <w:t>*  (podpis osoby składającej oświadczenie)</w:t>
      </w:r>
    </w:p>
    <w:p w14:paraId="17F3C73B" w14:textId="77777777" w:rsidR="005341A8" w:rsidRDefault="00000000">
      <w:r>
        <w:rPr>
          <w:rFonts w:ascii="Verdana" w:hAnsi="Verdana"/>
        </w:rPr>
        <w:t>(</w:t>
      </w:r>
      <w:r>
        <w:rPr>
          <w:rFonts w:ascii="Verdana" w:hAnsi="Verdana"/>
          <w:b/>
          <w:bCs/>
        </w:rPr>
        <w:t xml:space="preserve">* </w:t>
      </w:r>
      <w:r>
        <w:rPr>
          <w:rFonts w:ascii="Verdana" w:hAnsi="Verdana"/>
        </w:rPr>
        <w:t>student podpisuje TYLKO JEDNO z w.w oświadczeń)</w:t>
      </w:r>
    </w:p>
    <w:p w14:paraId="7E2ED9F4" w14:textId="77777777" w:rsidR="005341A8" w:rsidRDefault="005341A8">
      <w:pPr>
        <w:rPr>
          <w:rFonts w:ascii="Verdana" w:hAnsi="Verdana"/>
        </w:rPr>
      </w:pPr>
    </w:p>
    <w:p w14:paraId="666C5655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-podane przeze mnie dane we wniosku są zgodne ze stanem faktycznym;</w:t>
      </w:r>
    </w:p>
    <w:p w14:paraId="6538DBE9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51595C19" w14:textId="77777777" w:rsidR="005341A8" w:rsidRDefault="005341A8">
      <w:pPr>
        <w:rPr>
          <w:rFonts w:ascii="Verdana" w:hAnsi="Verdana"/>
        </w:rPr>
      </w:pPr>
    </w:p>
    <w:p w14:paraId="6C2F1ED8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-przedłożone przeze mnie zaświadczenia (oświadczenia) dokumentują wszystkie istotne okoliczności sprawy, które zobowiązana/y byłam/em wykazać we wniosku;</w:t>
      </w:r>
    </w:p>
    <w:p w14:paraId="66BF36A8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50A0C457" w14:textId="77777777" w:rsidR="005341A8" w:rsidRDefault="005341A8">
      <w:pPr>
        <w:rPr>
          <w:rFonts w:ascii="Verdana" w:hAnsi="Verdana"/>
        </w:rPr>
      </w:pPr>
    </w:p>
    <w:p w14:paraId="42991A5E" w14:textId="77777777" w:rsidR="005341A8" w:rsidRDefault="00000000">
      <w:r>
        <w:rPr>
          <w:rFonts w:ascii="Verdana" w:eastAsia="Arial" w:hAnsi="Verdana"/>
        </w:rPr>
        <w:t>-</w:t>
      </w:r>
      <w:r>
        <w:rPr>
          <w:rFonts w:ascii="Verdana" w:eastAsia="Arial" w:hAnsi="Verdana"/>
        </w:rPr>
        <w:tab/>
        <w:t>przedłożone przeze mnie w niniejszym wniosku publikacje nigdy nie były wcześniej wykazywane przy ubieganiu się o stypendium rektora dla studentów/doktorantów;</w:t>
      </w:r>
    </w:p>
    <w:p w14:paraId="06955D0C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2B1F411E" w14:textId="77777777" w:rsidR="005341A8" w:rsidRDefault="005341A8">
      <w:pPr>
        <w:rPr>
          <w:rFonts w:ascii="Verdana" w:hAnsi="Verdana"/>
        </w:rPr>
      </w:pPr>
    </w:p>
    <w:p w14:paraId="6911F8BB" w14:textId="77777777" w:rsidR="005341A8" w:rsidRDefault="00000000">
      <w:r>
        <w:rPr>
          <w:rFonts w:ascii="Verdana" w:hAnsi="Verdana"/>
        </w:rPr>
        <w:lastRenderedPageBreak/>
        <w:t>-nie wystąpiłem o świadczenie o które niniejszym wnioskuję na innej uczelni;  (podpis osoby składającej oświadczenie)</w:t>
      </w:r>
    </w:p>
    <w:p w14:paraId="71802028" w14:textId="77777777" w:rsidR="005341A8" w:rsidRDefault="005341A8">
      <w:pPr>
        <w:rPr>
          <w:rFonts w:ascii="Verdana" w:hAnsi="Verdana"/>
        </w:rPr>
      </w:pPr>
    </w:p>
    <w:p w14:paraId="5B5E92E5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-w bieżącym roku akademickim nie pobieram świadczeń pomocy materialnej na innym kierunku studiów na jakiejkolwiek Uczelni, zaś o stypendium Rektora ubiegam się wyłącznie w Uczelni Łazarskiego w Warszawie. Ponadto oświadczam, że w przypadku podjęcia czynności zmierzających do otrzymania świadczenia na innej uczelni czy kierunku, natychmiast cofnę wniosek o przyznanie stypendium na Uczelni Łazarskiego w Warszawie;</w:t>
      </w:r>
    </w:p>
    <w:p w14:paraId="5636387A" w14:textId="77777777" w:rsidR="005341A8" w:rsidRDefault="00000000">
      <w:r>
        <w:rPr>
          <w:rFonts w:ascii="Verdana" w:hAnsi="Verdana"/>
        </w:rPr>
        <w:t xml:space="preserve">  (podpis osoby składającej oświadczenie)</w:t>
      </w:r>
    </w:p>
    <w:p w14:paraId="79217FA0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14:paraId="152A1F21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-zapoznałam/em się z zasadami przyznawania świadczeń określonymi w Regulaminie świadczeń UŁa;</w:t>
      </w:r>
    </w:p>
    <w:p w14:paraId="0BF8EE29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67D56512" w14:textId="77777777" w:rsidR="005341A8" w:rsidRDefault="005341A8">
      <w:pPr>
        <w:rPr>
          <w:rFonts w:ascii="Verdana" w:hAnsi="Verdana"/>
        </w:rPr>
      </w:pPr>
    </w:p>
    <w:p w14:paraId="00935D01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-zapoznałam/em się z odpowiednimi zarządzeniami/załącznikami do wyżej wymienionego Regulaminu, w tym z okolicznościami, które wykluczają uprawnienia do świadczeń;</w:t>
      </w:r>
    </w:p>
    <w:p w14:paraId="30638D56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7631E8E4" w14:textId="77777777" w:rsidR="005341A8" w:rsidRDefault="005341A8">
      <w:pPr>
        <w:rPr>
          <w:rFonts w:ascii="Verdana" w:hAnsi="Verdana"/>
        </w:rPr>
      </w:pPr>
    </w:p>
    <w:p w14:paraId="73C07790" w14:textId="77777777" w:rsidR="005341A8" w:rsidRDefault="00000000">
      <w:r>
        <w:rPr>
          <w:rFonts w:ascii="Verdana" w:eastAsia="Arial" w:hAnsi="Verdana"/>
        </w:rPr>
        <w:t>- zobowiązuję się do zwrotu nienależnie pobranych świadczeń i wyrażam zgodę na potrącenie nienależnie pobranych świadczeń z otrzymywanych stypendiów</w:t>
      </w:r>
      <w:r>
        <w:rPr>
          <w:rFonts w:ascii="Verdana" w:hAnsi="Verdana"/>
        </w:rPr>
        <w:t>;</w:t>
      </w:r>
    </w:p>
    <w:p w14:paraId="39B7B3CB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57793C8D" w14:textId="77777777" w:rsidR="005341A8" w:rsidRDefault="005341A8">
      <w:pPr>
        <w:rPr>
          <w:rFonts w:ascii="Verdana" w:hAnsi="Verdana"/>
        </w:rPr>
      </w:pPr>
    </w:p>
    <w:p w14:paraId="6114C3D7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-w przypadku rezygnacji lub skreślenia z listy studentów na wskazanym powyżej kierunku studiów lub pobierania świadczeń na innym kierunku studiów lub innej uczelni, zobowiązuję się niezwłocznie pisemnie powiadomić o tym fakcie Pełnomocnika Rektora;</w:t>
      </w:r>
    </w:p>
    <w:p w14:paraId="74A9E80B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3537DF24" w14:textId="77777777" w:rsidR="005341A8" w:rsidRDefault="005341A8">
      <w:pPr>
        <w:rPr>
          <w:rFonts w:ascii="Verdana" w:hAnsi="Verdana"/>
          <w:color w:val="000000"/>
          <w:lang w:eastAsia="ar-SA"/>
        </w:rPr>
      </w:pPr>
    </w:p>
    <w:p w14:paraId="3B782632" w14:textId="77777777" w:rsidR="005341A8" w:rsidRDefault="00000000">
      <w:r>
        <w:rPr>
          <w:rFonts w:ascii="Verdana" w:hAnsi="Verdana"/>
          <w:color w:val="000000"/>
          <w:lang w:eastAsia="ar-SA"/>
        </w:rPr>
        <w:t xml:space="preserve">- do dnia złożenia niniejszego wniosku łączny czas, w którym odbywałem studia na Uczelni Łazarskiego wynosi 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color w:val="000000"/>
          <w:lang w:eastAsia="ar-SA"/>
        </w:rPr>
        <w:t>semestrów;</w:t>
      </w:r>
    </w:p>
    <w:p w14:paraId="0B5E15E6" w14:textId="77777777" w:rsidR="005341A8" w:rsidRDefault="005341A8">
      <w:pPr>
        <w:rPr>
          <w:rFonts w:ascii="Verdana" w:hAnsi="Verdana"/>
        </w:rPr>
      </w:pPr>
    </w:p>
    <w:p w14:paraId="337AC1D7" w14:textId="77777777" w:rsidR="005341A8" w:rsidRDefault="00000000">
      <w:r>
        <w:rPr>
          <w:rFonts w:ascii="Verdana" w:hAnsi="Verdana"/>
          <w:color w:val="000000"/>
          <w:lang w:eastAsia="ar-SA"/>
        </w:rPr>
        <w:t xml:space="preserve">- do dnia złożenia niniejszego wniosku łączny czas, w którym odbywałem studia na innej/ych Uczelni/ach wynosi 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color w:val="000000"/>
          <w:lang w:eastAsia="ar-SA"/>
        </w:rPr>
        <w:t>semestrów;</w:t>
      </w:r>
    </w:p>
    <w:p w14:paraId="076B322C" w14:textId="77777777" w:rsidR="005341A8" w:rsidRDefault="005341A8">
      <w:pPr>
        <w:rPr>
          <w:rFonts w:ascii="Verdana" w:hAnsi="Verdana"/>
        </w:rPr>
      </w:pPr>
    </w:p>
    <w:p w14:paraId="36706607" w14:textId="77777777" w:rsidR="005341A8" w:rsidRDefault="00000000">
      <w:r>
        <w:rPr>
          <w:rFonts w:ascii="Verdana" w:hAnsi="Verdana"/>
          <w:color w:val="000000"/>
          <w:lang w:eastAsia="ar-SA"/>
        </w:rPr>
        <w:t>-</w:t>
      </w:r>
      <w:r>
        <w:rPr>
          <w:rFonts w:ascii="Verdana" w:hAnsi="Verdana"/>
          <w:color w:val="000000"/>
          <w:lang w:eastAsia="ar-SA"/>
        </w:rPr>
        <w:tab/>
        <w:t>za</w:t>
      </w:r>
      <w:r>
        <w:rPr>
          <w:rFonts w:ascii="Verdana" w:hAnsi="Verdana"/>
        </w:rPr>
        <w:t>liczyłem/am I rok studiów/studiuję na I roku studiów II stopnia*,  rozpoczętych  w ciągu 12 miesięcy od ukończenia studiów I stopnia;</w:t>
      </w:r>
    </w:p>
    <w:p w14:paraId="1106DC2F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4F39AF0C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*niepotrzebne skreślić</w:t>
      </w:r>
    </w:p>
    <w:p w14:paraId="72FD2D22" w14:textId="77777777" w:rsidR="005341A8" w:rsidRDefault="005341A8">
      <w:pPr>
        <w:rPr>
          <w:rFonts w:ascii="Verdana" w:hAnsi="Verdana"/>
        </w:rPr>
      </w:pPr>
    </w:p>
    <w:p w14:paraId="75B96005" w14:textId="77777777" w:rsidR="005341A8" w:rsidRDefault="00000000">
      <w:r>
        <w:rPr>
          <w:rFonts w:ascii="Verdana" w:hAnsi="Verdana"/>
        </w:rPr>
        <w:t>-</w:t>
      </w:r>
      <w:r>
        <w:rPr>
          <w:rFonts w:ascii="Verdana" w:hAnsi="Verdana"/>
        </w:rPr>
        <w:tab/>
        <w:t xml:space="preserve">do końca poprzedniego roku akademickiego wypełniłem/am wszystkie warunki przewidziane Regulaminem Studiów oraz planem studiów i programem kształcenia, wymagane do zaliczenia roku studiów na danym kierunku </w:t>
      </w:r>
      <w:r>
        <w:rPr>
          <w:rFonts w:ascii="Verdana" w:hAnsi="Verdana"/>
          <w:spacing w:val="-3"/>
        </w:rPr>
        <w:t>studiów;</w:t>
      </w:r>
    </w:p>
    <w:p w14:paraId="63A58498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5FDCA0E5" w14:textId="77777777" w:rsidR="005341A8" w:rsidRDefault="005341A8">
      <w:pPr>
        <w:rPr>
          <w:rFonts w:ascii="Verdana" w:hAnsi="Verdana"/>
        </w:rPr>
      </w:pPr>
    </w:p>
    <w:p w14:paraId="2E155DB0" w14:textId="77777777" w:rsidR="005341A8" w:rsidRDefault="00000000">
      <w:r>
        <w:rPr>
          <w:rFonts w:ascii="Verdana" w:hAnsi="Verdana"/>
          <w:spacing w:val="-3"/>
        </w:rPr>
        <w:t>-</w:t>
      </w:r>
      <w:r>
        <w:rPr>
          <w:rFonts w:ascii="Verdana" w:hAnsi="Verdana"/>
          <w:spacing w:val="-3"/>
        </w:rPr>
        <w:tab/>
      </w:r>
      <w:r>
        <w:rPr>
          <w:rFonts w:ascii="Verdana" w:hAnsi="Verdana"/>
        </w:rPr>
        <w:t xml:space="preserve">jestem wpisany/a na kolejny rok </w:t>
      </w:r>
      <w:r>
        <w:rPr>
          <w:rFonts w:ascii="Verdana" w:hAnsi="Verdana"/>
          <w:spacing w:val="-11"/>
        </w:rPr>
        <w:t>akademicki;</w:t>
      </w:r>
    </w:p>
    <w:p w14:paraId="04B80361" w14:textId="77777777" w:rsidR="005341A8" w:rsidRDefault="00000000">
      <w:r>
        <w:rPr>
          <w:rFonts w:ascii="Verdana" w:hAnsi="Verdana"/>
        </w:rPr>
        <w:lastRenderedPageBreak/>
        <w:t xml:space="preserve"> (podpis osoby składającej oświadczenie)</w:t>
      </w:r>
    </w:p>
    <w:p w14:paraId="22665CEF" w14:textId="77777777" w:rsidR="005341A8" w:rsidRDefault="005341A8">
      <w:pPr>
        <w:rPr>
          <w:rFonts w:ascii="Verdana" w:hAnsi="Verdana"/>
        </w:rPr>
      </w:pPr>
    </w:p>
    <w:p w14:paraId="4C07F53F" w14:textId="77777777" w:rsidR="005341A8" w:rsidRDefault="00000000">
      <w:r>
        <w:rPr>
          <w:rFonts w:ascii="Verdana" w:hAnsi="Verdana"/>
          <w:spacing w:val="-11"/>
        </w:rPr>
        <w:t>-</w:t>
      </w:r>
      <w:r>
        <w:rPr>
          <w:rFonts w:ascii="Verdana" w:hAnsi="Verdana"/>
          <w:spacing w:val="-11"/>
        </w:rPr>
        <w:tab/>
        <w:t>w poprzednim roku akademickim nie p</w:t>
      </w:r>
      <w:r>
        <w:rPr>
          <w:rFonts w:ascii="Verdana" w:hAnsi="Verdana"/>
        </w:rPr>
        <w:t xml:space="preserve">owtarzałem/am </w:t>
      </w:r>
      <w:r>
        <w:rPr>
          <w:rFonts w:ascii="Verdana" w:hAnsi="Verdana"/>
          <w:spacing w:val="-2"/>
        </w:rPr>
        <w:t xml:space="preserve">przedmiotu, </w:t>
      </w:r>
      <w:r>
        <w:rPr>
          <w:rFonts w:ascii="Verdana" w:hAnsi="Verdana"/>
        </w:rPr>
        <w:t>semestru lub roku studiów;</w:t>
      </w:r>
    </w:p>
    <w:p w14:paraId="6858431B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1D135F1E" w14:textId="77777777" w:rsidR="005341A8" w:rsidRDefault="005341A8">
      <w:pPr>
        <w:rPr>
          <w:rFonts w:ascii="Verdana" w:hAnsi="Verdana"/>
        </w:rPr>
      </w:pPr>
    </w:p>
    <w:p w14:paraId="0B34C27D" w14:textId="77777777" w:rsidR="005341A8" w:rsidRDefault="00000000">
      <w:r>
        <w:rPr>
          <w:rFonts w:ascii="Verdana" w:hAnsi="Verdana"/>
          <w:color w:val="000000"/>
          <w:lang w:eastAsia="ar-SA"/>
        </w:rPr>
        <w:t>-</w:t>
      </w:r>
      <w:r>
        <w:rPr>
          <w:rFonts w:ascii="Verdana" w:hAnsi="Verdana"/>
          <w:color w:val="000000"/>
          <w:lang w:eastAsia="ar-SA"/>
        </w:rPr>
        <w:tab/>
        <w:t xml:space="preserve">nie wznowiłem/am studiów po skreśleniu z listy studentów z powodu niezaliczenia semestru lub </w:t>
      </w:r>
      <w:r>
        <w:rPr>
          <w:rFonts w:ascii="Verdana" w:hAnsi="Verdana"/>
          <w:color w:val="000000"/>
          <w:spacing w:val="-25"/>
          <w:lang w:eastAsia="ar-SA"/>
        </w:rPr>
        <w:t>roku;</w:t>
      </w:r>
    </w:p>
    <w:p w14:paraId="0215FEEB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20E1381E" w14:textId="77777777" w:rsidR="005341A8" w:rsidRDefault="005341A8">
      <w:pPr>
        <w:rPr>
          <w:rFonts w:ascii="Verdana" w:hAnsi="Verdana"/>
          <w:lang w:eastAsia="ar-SA"/>
        </w:rPr>
      </w:pPr>
    </w:p>
    <w:p w14:paraId="7B3299F5" w14:textId="77777777" w:rsidR="005341A8" w:rsidRDefault="00000000">
      <w:pPr>
        <w:rPr>
          <w:rFonts w:ascii="Verdana" w:hAnsi="Verdana"/>
          <w:lang w:eastAsia="ar-SA"/>
        </w:rPr>
      </w:pPr>
      <w:r>
        <w:rPr>
          <w:rFonts w:ascii="Verdana" w:hAnsi="Verdana"/>
          <w:lang w:eastAsia="ar-SA"/>
        </w:rPr>
        <w:t>-nie jestem kandydatem na żołnierza zawodowego, żołnierzem zawodowym, który podjął studia na podstawie skierowania przez właściwy organ wojskowy lub otrzymał pomoc w związku z pobieraniem nauki na podstawie przepisów o służbie wojskowej żołnierzy zawodowych, ani studentem będącym funkcjonariuszem służb państwowych w służbie kandydackiej albo będącym funkcjonariuszem służb państwowych, który podjął studia na podstawie skierowania lub zgody właściwego przełożonego i otrzymał pomoc w związku z pobieraniem nauki na podstawie przepisów o służbie wojskowej.</w:t>
      </w:r>
    </w:p>
    <w:p w14:paraId="5F4952A6" w14:textId="77777777" w:rsidR="005341A8" w:rsidRDefault="00000000">
      <w:r>
        <w:rPr>
          <w:rFonts w:ascii="Verdana" w:hAnsi="Verdana"/>
        </w:rPr>
        <w:t xml:space="preserve"> (podpis osoby składającej oświadczenie)</w:t>
      </w:r>
    </w:p>
    <w:p w14:paraId="1AF493E2" w14:textId="77777777" w:rsidR="005341A8" w:rsidRDefault="005341A8">
      <w:pPr>
        <w:rPr>
          <w:rFonts w:ascii="Verdana" w:hAnsi="Verdana"/>
        </w:rPr>
      </w:pPr>
    </w:p>
    <w:p w14:paraId="33D9F5F5" w14:textId="77777777" w:rsidR="005341A8" w:rsidRDefault="005341A8">
      <w:pPr>
        <w:rPr>
          <w:rFonts w:ascii="Verdana" w:hAnsi="Verdana"/>
          <w:b/>
          <w:bCs/>
        </w:rPr>
      </w:pPr>
    </w:p>
    <w:p w14:paraId="4BBD7BF7" w14:textId="77777777" w:rsidR="005341A8" w:rsidRDefault="005341A8">
      <w:pPr>
        <w:rPr>
          <w:rFonts w:ascii="Verdana" w:hAnsi="Verdana"/>
        </w:rPr>
      </w:pPr>
    </w:p>
    <w:p w14:paraId="3F4982E7" w14:textId="77777777" w:rsidR="005341A8" w:rsidRDefault="00000000">
      <w:r>
        <w:rPr>
          <w:rFonts w:ascii="Verdana" w:hAnsi="Verdana"/>
          <w:b/>
          <w:bCs/>
        </w:rPr>
        <w:t>UWAGA</w:t>
      </w:r>
      <w:r>
        <w:rPr>
          <w:rFonts w:ascii="Verdana" w:hAnsi="Verdana"/>
        </w:rPr>
        <w:t>!</w:t>
      </w:r>
    </w:p>
    <w:p w14:paraId="022FBF66" w14:textId="77777777" w:rsidR="005341A8" w:rsidRDefault="00000000">
      <w:r>
        <w:rPr>
          <w:rFonts w:ascii="Verdana" w:hAnsi="Verdana"/>
        </w:rPr>
        <w:t xml:space="preserve">Studenci którzy uzyskali wysoką średnią arytmetyczną ocen i  ukończyli studia I stopnia na </w:t>
      </w:r>
      <w:r>
        <w:rPr>
          <w:rFonts w:ascii="Verdana" w:hAnsi="Verdana"/>
          <w:b/>
          <w:bCs/>
        </w:rPr>
        <w:t>i n n e j Uczelni lub p r z e n i e ś l i  się z innej Uczelni,</w:t>
      </w:r>
      <w:r>
        <w:rPr>
          <w:rFonts w:ascii="Verdana" w:hAnsi="Verdana"/>
        </w:rPr>
        <w:t xml:space="preserve"> dołączają zaświadczenia z właściwego Dziekanatu tej Uczelni lub suplement dyplomu z wykazem wszystkich uzyskanych w ostatnim roku akademickim ocen i punktów ECTS.</w:t>
      </w:r>
    </w:p>
    <w:p w14:paraId="7CCE599C" w14:textId="77777777" w:rsidR="005341A8" w:rsidRDefault="005341A8">
      <w:pPr>
        <w:pStyle w:val="Heading1"/>
        <w:jc w:val="left"/>
        <w:rPr>
          <w:rFonts w:ascii="Verdana" w:hAnsi="Verdana"/>
          <w:szCs w:val="24"/>
        </w:rPr>
      </w:pPr>
    </w:p>
    <w:p w14:paraId="1350A04D" w14:textId="77777777" w:rsidR="005341A8" w:rsidRDefault="00000000">
      <w:pPr>
        <w:pStyle w:val="Heading1"/>
        <w:jc w:val="left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ZAŚWIADCZENIA NIE SKŁADAJĄ WNIOSKODAWCY KTÓRY W POPRZEDNIM ROKU AKADEMICKIM BYLI STUDENTAMI/DOKTORANTAMI UCZELNI ŁAZARSKIEGO</w:t>
      </w:r>
    </w:p>
    <w:p w14:paraId="1722604C" w14:textId="77777777" w:rsidR="005341A8" w:rsidRDefault="005341A8">
      <w:pPr>
        <w:rPr>
          <w:rFonts w:ascii="Verdana" w:hAnsi="Verdana"/>
        </w:rPr>
      </w:pPr>
    </w:p>
    <w:p w14:paraId="1CD5118A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14:paraId="350E8B03" w14:textId="77777777" w:rsidR="005341A8" w:rsidRDefault="00000000">
      <w:r>
        <w:rPr>
          <w:rFonts w:ascii="Verdana" w:hAnsi="Verdana"/>
          <w:b/>
          <w:bCs/>
        </w:rPr>
        <w:t>UWAGA</w:t>
      </w:r>
      <w:r>
        <w:rPr>
          <w:rFonts w:ascii="Verdana" w:hAnsi="Verdana"/>
        </w:rPr>
        <w:t>!</w:t>
      </w:r>
    </w:p>
    <w:p w14:paraId="09F7CE8E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Studenci którzy osiągnęli wysokie wyniki w rywalizacji sportowej dołączają opinię Kierownika Studium Wychowania Fizycznego i Sportu.</w:t>
      </w:r>
    </w:p>
    <w:p w14:paraId="02BBD69C" w14:textId="77777777" w:rsidR="005341A8" w:rsidRDefault="005341A8">
      <w:pPr>
        <w:rPr>
          <w:rFonts w:ascii="Verdana" w:hAnsi="Verdana"/>
        </w:rPr>
      </w:pPr>
    </w:p>
    <w:p w14:paraId="7B24DAE9" w14:textId="77777777" w:rsidR="005341A8" w:rsidRDefault="00000000">
      <w:pPr>
        <w:pStyle w:val="Heading1"/>
        <w:jc w:val="left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OPINIA KIEROWNIKA STUDIUM WYCHOWANIA FIZYCZNEGO I SPORTU</w:t>
      </w:r>
    </w:p>
    <w:p w14:paraId="4FEF1E59" w14:textId="77777777" w:rsidR="005341A8" w:rsidRDefault="005341A8">
      <w:pPr>
        <w:rPr>
          <w:rFonts w:ascii="Verdana" w:hAnsi="Verdana"/>
        </w:rPr>
      </w:pPr>
    </w:p>
    <w:p w14:paraId="236C16EC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......................................................................................................................................................</w:t>
      </w:r>
    </w:p>
    <w:p w14:paraId="04B8265E" w14:textId="77777777" w:rsidR="005341A8" w:rsidRDefault="005341A8">
      <w:pPr>
        <w:rPr>
          <w:rFonts w:ascii="Verdana" w:hAnsi="Verdana"/>
        </w:rPr>
      </w:pPr>
    </w:p>
    <w:p w14:paraId="27A49454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......................................................................................................................................................</w:t>
      </w:r>
    </w:p>
    <w:p w14:paraId="6FDB2C7C" w14:textId="77777777" w:rsidR="005341A8" w:rsidRDefault="005341A8">
      <w:pPr>
        <w:rPr>
          <w:rFonts w:ascii="Verdana" w:hAnsi="Verdana"/>
        </w:rPr>
      </w:pPr>
    </w:p>
    <w:p w14:paraId="4646864F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......................................................................................................................................................</w:t>
      </w:r>
    </w:p>
    <w:p w14:paraId="1A9B68E2" w14:textId="77777777" w:rsidR="005341A8" w:rsidRDefault="005341A8">
      <w:pPr>
        <w:rPr>
          <w:rFonts w:ascii="Verdana" w:hAnsi="Verdana"/>
        </w:rPr>
      </w:pPr>
    </w:p>
    <w:p w14:paraId="571353F5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>......................................................................................................................................................</w:t>
      </w:r>
    </w:p>
    <w:p w14:paraId="1B88BE24" w14:textId="77777777" w:rsidR="005341A8" w:rsidRDefault="005341A8">
      <w:pPr>
        <w:rPr>
          <w:rFonts w:ascii="Verdana" w:hAnsi="Verdana"/>
        </w:rPr>
      </w:pPr>
    </w:p>
    <w:p w14:paraId="67F32046" w14:textId="77777777" w:rsidR="005341A8" w:rsidRDefault="00000000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</w:t>
      </w:r>
    </w:p>
    <w:p w14:paraId="752A1C48" w14:textId="77777777" w:rsidR="005341A8" w:rsidRDefault="00000000">
      <w:pPr>
        <w:ind w:right="70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       ..................................................</w:t>
      </w:r>
    </w:p>
    <w:p w14:paraId="6B8BE3D9" w14:textId="77777777" w:rsidR="005341A8" w:rsidRDefault="00000000">
      <w:pPr>
        <w:ind w:right="70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           /podpis Kierownika Studium/</w:t>
      </w:r>
    </w:p>
    <w:p w14:paraId="70B0F909" w14:textId="77777777" w:rsidR="005341A8" w:rsidRDefault="005341A8">
      <w:pPr>
        <w:pStyle w:val="BodyText"/>
        <w:spacing w:after="0"/>
        <w:rPr>
          <w:rFonts w:ascii="Verdana" w:hAnsi="Verdana"/>
          <w:bCs/>
        </w:rPr>
      </w:pPr>
    </w:p>
    <w:p w14:paraId="504EBC30" w14:textId="77777777" w:rsidR="005341A8" w:rsidRDefault="005341A8">
      <w:pPr>
        <w:pStyle w:val="BodyText"/>
        <w:spacing w:after="0"/>
        <w:ind w:left="240"/>
        <w:rPr>
          <w:rFonts w:ascii="Verdana" w:hAnsi="Verdana"/>
          <w:bCs/>
        </w:rPr>
      </w:pPr>
    </w:p>
    <w:p w14:paraId="77966942" w14:textId="77777777" w:rsidR="005341A8" w:rsidRDefault="00000000">
      <w:r>
        <w:rPr>
          <w:rFonts w:ascii="Verdana" w:hAnsi="Verdana"/>
          <w:b/>
          <w:lang w:eastAsia="ar-SA"/>
        </w:rPr>
        <w:t>Klauzula informacyjna.</w:t>
      </w:r>
    </w:p>
    <w:p w14:paraId="6050F16D" w14:textId="77777777" w:rsidR="005341A8" w:rsidRDefault="00000000">
      <w:pPr>
        <w:numPr>
          <w:ilvl w:val="0"/>
          <w:numId w:val="4"/>
        </w:numPr>
        <w:spacing w:before="240"/>
        <w:rPr>
          <w:rFonts w:ascii="Verdana" w:eastAsia="Calibri" w:hAnsi="Verdana" w:cs="Arial"/>
          <w:lang w:eastAsia="en-US"/>
        </w:rPr>
      </w:pPr>
      <w:r>
        <w:rPr>
          <w:rFonts w:ascii="Verdana" w:eastAsia="Calibri" w:hAnsi="Verdana" w:cs="Arial"/>
          <w:lang w:eastAsia="en-US"/>
        </w:rPr>
        <w:t>Uczelnia Łazarskiego informuje, iż:</w:t>
      </w:r>
    </w:p>
    <w:p w14:paraId="1C4AC462" w14:textId="77777777" w:rsidR="005341A8" w:rsidRDefault="00000000">
      <w:pPr>
        <w:numPr>
          <w:ilvl w:val="0"/>
          <w:numId w:val="4"/>
        </w:numPr>
        <w:rPr>
          <w:rFonts w:ascii="Verdana" w:hAnsi="Verdana" w:cs="Arial"/>
        </w:rPr>
      </w:pPr>
      <w:r>
        <w:rPr>
          <w:rFonts w:ascii="Verdana" w:hAnsi="Verdana" w:cs="Arial"/>
        </w:rPr>
        <w:t>Administratorem Państwa danych osobowych jest Uczelnia Łazarskiego z siedzibą w Warszawie przy ul. Świeradowskiej 43, 02-662 Warszawa. </w:t>
      </w:r>
    </w:p>
    <w:p w14:paraId="7B5C98A6" w14:textId="77777777" w:rsidR="005341A8" w:rsidRDefault="00000000">
      <w:pPr>
        <w:numPr>
          <w:ilvl w:val="0"/>
          <w:numId w:val="4"/>
        </w:numPr>
      </w:pPr>
      <w:r>
        <w:rPr>
          <w:rFonts w:ascii="Verdana" w:hAnsi="Verdana" w:cs="Arial"/>
        </w:rPr>
        <w:t>Administrator powołał Inspektora Ochrony Danych, z którym można się skontaktować pod adresem - </w:t>
      </w:r>
      <w:hyperlink r:id="rId8" w:history="1">
        <w:r>
          <w:rPr>
            <w:rFonts w:ascii="Verdana" w:hAnsi="Verdana" w:cs="Arial"/>
          </w:rPr>
          <w:t>iod@lazarski.edu.pl</w:t>
        </w:r>
      </w:hyperlink>
      <w:r>
        <w:rPr>
          <w:rFonts w:ascii="Verdana" w:hAnsi="Verdana" w:cs="Arial"/>
        </w:rPr>
        <w:t> </w:t>
      </w:r>
    </w:p>
    <w:p w14:paraId="2A590939" w14:textId="77777777" w:rsidR="005341A8" w:rsidRDefault="00000000">
      <w:pPr>
        <w:numPr>
          <w:ilvl w:val="0"/>
          <w:numId w:val="4"/>
        </w:numPr>
      </w:pPr>
      <w:r>
        <w:rPr>
          <w:rFonts w:ascii="Verdana" w:hAnsi="Verdana" w:cs="Arial"/>
        </w:rPr>
        <w:t xml:space="preserve">Państwa dane osobowe zwykłe i szczególnych kategorii będą przetwarzane </w:t>
      </w:r>
      <w:r>
        <w:rPr>
          <w:rFonts w:ascii="Verdana" w:hAnsi="Verdana" w:cs="Arial"/>
          <w:color w:val="000000"/>
        </w:rPr>
        <w:t>w celu rozpatrzenia wniosku, przyznania, wypłacenia i rozliczenia świadczeń pomocy materialnej, a także w celach archiwalnych. Wnioski mogą dotyczyć stypendium socjalnego, stypendium rektora, stypendium dla osób niepełnosprawnych, zapomogi.</w:t>
      </w:r>
    </w:p>
    <w:p w14:paraId="34C39F5B" w14:textId="77777777" w:rsidR="005341A8" w:rsidRDefault="00000000">
      <w:pPr>
        <w:numPr>
          <w:ilvl w:val="0"/>
          <w:numId w:val="4"/>
        </w:numPr>
      </w:pPr>
      <w:r>
        <w:rPr>
          <w:rFonts w:ascii="Verdana" w:hAnsi="Verdana" w:cs="Arial"/>
        </w:rPr>
        <w:t xml:space="preserve">Podstawą prawną przetwarzania danych jest wypełnienie obowiązku prawnego ciążącego na Administratorze, zgodnie z art. 6 ust. 1 lit. c i art. 9 ust. 2 lit. b rozporządzenia Parlamentu Europejskiego (UE) 2016/679 z dnia 27 kwietnia 2016 r. w sprawie ochrony osób fizycznych w związku z przetwarzaniem danych osobowych i w sprawie swobodnego przepływu takich danych oraz uchylenia dyrektywy 95/46/WE „RODO”, w związku z ustawą z dnia </w:t>
      </w:r>
      <w:r>
        <w:rPr>
          <w:rFonts w:ascii="Verdana" w:hAnsi="Verdana" w:cs="Arial"/>
          <w:color w:val="000000"/>
        </w:rPr>
        <w:t xml:space="preserve">z dnia 20 lipca 2018 r. Prawo </w:t>
      </w:r>
      <w:r>
        <w:rPr>
          <w:rFonts w:ascii="Verdana" w:hAnsi="Verdana" w:cs="Arial"/>
        </w:rPr>
        <w:t xml:space="preserve">o szkolnictwie wyższym i nauce, </w:t>
      </w:r>
      <w:r>
        <w:rPr>
          <w:rFonts w:ascii="Verdana" w:hAnsi="Verdana" w:cs="Arial"/>
          <w:color w:val="000000"/>
        </w:rPr>
        <w:t>a także Regulaminem świadczeń Uczelni Łazarskiego.</w:t>
      </w:r>
    </w:p>
    <w:p w14:paraId="4FC5431E" w14:textId="77777777" w:rsidR="005341A8" w:rsidRDefault="00000000">
      <w:pPr>
        <w:numPr>
          <w:ilvl w:val="0"/>
          <w:numId w:val="4"/>
        </w:numPr>
      </w:pPr>
      <w:r>
        <w:rPr>
          <w:rFonts w:ascii="Verdana" w:hAnsi="Verdana" w:cs="Arial"/>
        </w:rPr>
        <w:t xml:space="preserve">Zgodnie z art. 6 ust. 1 lit. c i art. 9 ust. 2 lit. b RODO w związku z ustawą z dnia </w:t>
      </w:r>
      <w:r>
        <w:rPr>
          <w:rFonts w:ascii="Verdana" w:hAnsi="Verdana" w:cs="Arial"/>
          <w:color w:val="000000"/>
        </w:rPr>
        <w:t xml:space="preserve">z dnia 20 lipca 2018 r. Prawo </w:t>
      </w:r>
      <w:r>
        <w:rPr>
          <w:rFonts w:ascii="Verdana" w:hAnsi="Verdana" w:cs="Arial"/>
        </w:rPr>
        <w:t xml:space="preserve">o szkolnictwie wyższym i nauce, </w:t>
      </w:r>
      <w:r>
        <w:rPr>
          <w:rFonts w:ascii="Verdana" w:hAnsi="Verdana" w:cs="Arial"/>
          <w:color w:val="000000"/>
        </w:rPr>
        <w:t xml:space="preserve">a także Regulaminem świadczeń Uczelni Łazarskiego, </w:t>
      </w:r>
      <w:r>
        <w:rPr>
          <w:rFonts w:ascii="Verdana" w:hAnsi="Verdana" w:cs="Arial"/>
        </w:rPr>
        <w:t>podczas realizacji celów określonych wust. 3 możemy przetwarzać dane osobowe osób, które zawarte są w dokumentach</w:t>
      </w:r>
      <w:r>
        <w:rPr>
          <w:rFonts w:ascii="Verdana" w:hAnsi="Verdana" w:cs="Arial"/>
          <w:color w:val="000000"/>
        </w:rPr>
        <w:t>, stanowiących załączniki do wniosku o przyznanie świadczeń pomocy materialnej określonych w ust. 3, złożonych przez studenta czy doktoranta - wnioskodawcę.</w:t>
      </w:r>
    </w:p>
    <w:p w14:paraId="5DACC6AA" w14:textId="77777777" w:rsidR="005341A8" w:rsidRDefault="00000000">
      <w:pPr>
        <w:numPr>
          <w:ilvl w:val="0"/>
          <w:numId w:val="4"/>
        </w:numPr>
        <w:rPr>
          <w:rFonts w:ascii="Verdana" w:hAnsi="Verdana" w:cs="Arial"/>
        </w:rPr>
      </w:pPr>
      <w:r>
        <w:rPr>
          <w:rFonts w:ascii="Verdana" w:hAnsi="Verdana" w:cs="Arial"/>
        </w:rPr>
        <w:t>Dane osobowe będą przetwarzane przez okres procedowania w sprawie przyznania świadczenia i wypłaty świadczenia, a następnie przez okres wymagany dla wykonywania obowiązków archiwizacyjnych.</w:t>
      </w:r>
    </w:p>
    <w:p w14:paraId="484E4FC2" w14:textId="77777777" w:rsidR="005341A8" w:rsidRDefault="00000000">
      <w:pPr>
        <w:numPr>
          <w:ilvl w:val="0"/>
          <w:numId w:val="4"/>
        </w:numPr>
        <w:rPr>
          <w:rFonts w:ascii="Verdana" w:hAnsi="Verdana" w:cs="Arial"/>
        </w:rPr>
      </w:pPr>
      <w:r>
        <w:rPr>
          <w:rFonts w:ascii="Verdana" w:hAnsi="Verdana" w:cs="Arial"/>
        </w:rPr>
        <w:t xml:space="preserve">Państwa dane osobowe mogą być przekazywane do organów publicznych i urzędów państwowych lub innych podmiotów upoważnionych na podstawie przepisów prawa. Dane osobowe mogą zostać przekazane przez nas podmiotom, którzy obsługują systemy teleinformatyczne oraz udostępniają narzędzia </w:t>
      </w:r>
      <w:r>
        <w:rPr>
          <w:rFonts w:ascii="Verdana" w:hAnsi="Verdana" w:cs="Arial"/>
        </w:rPr>
        <w:lastRenderedPageBreak/>
        <w:t>teleinformatyczne Administratorowi takie jak system do zarządzania procesem kształcenia czy świadczą dla Administratora usługi chmurowe, poczty e-mail, hostingu, pocztowe, kurierskie czy niszczenia dokumentacji.</w:t>
      </w:r>
    </w:p>
    <w:p w14:paraId="7F56A3CF" w14:textId="77777777" w:rsidR="005341A8" w:rsidRDefault="00000000">
      <w:pPr>
        <w:numPr>
          <w:ilvl w:val="0"/>
          <w:numId w:val="4"/>
        </w:numPr>
        <w:rPr>
          <w:rFonts w:ascii="Verdana" w:hAnsi="Verdana" w:cs="Arial"/>
        </w:rPr>
      </w:pPr>
      <w:r>
        <w:rPr>
          <w:rFonts w:ascii="Verdana" w:hAnsi="Verdana" w:cs="Arial"/>
        </w:rPr>
        <w:t>Posiadają Państwa prawo do żądania od Administratora dostępu do danych osobowych, prawo do ich sprostowania, usunięcia lub ograniczenia przetwarzania.</w:t>
      </w:r>
    </w:p>
    <w:p w14:paraId="39D73057" w14:textId="77777777" w:rsidR="005341A8" w:rsidRDefault="00000000">
      <w:pPr>
        <w:numPr>
          <w:ilvl w:val="0"/>
          <w:numId w:val="4"/>
        </w:numPr>
        <w:rPr>
          <w:rFonts w:ascii="Verdana" w:hAnsi="Verdana" w:cs="Arial"/>
        </w:rPr>
      </w:pPr>
      <w:r>
        <w:rPr>
          <w:rFonts w:ascii="Verdana" w:hAnsi="Verdana" w:cs="Arial"/>
        </w:rPr>
        <w:t>Mają Państwa prawo wniesienia skargi do organu nadzorczego – Prezesa Urzędu Ochrony Danych Osobowych.</w:t>
      </w:r>
    </w:p>
    <w:p w14:paraId="0F6641EA" w14:textId="77777777" w:rsidR="005341A8" w:rsidRDefault="00000000">
      <w:pPr>
        <w:numPr>
          <w:ilvl w:val="0"/>
          <w:numId w:val="4"/>
        </w:numPr>
        <w:rPr>
          <w:rFonts w:ascii="Verdana" w:hAnsi="Verdana" w:cs="Arial"/>
        </w:rPr>
      </w:pPr>
      <w:r>
        <w:rPr>
          <w:rFonts w:ascii="Verdana" w:hAnsi="Verdana" w:cs="Arial"/>
        </w:rPr>
        <w:t>Podanie danych osobowych jest konieczne do rozpatrzenia ww. wniosku. Odmowa ich podania będzie skutkowała pozostawieniem sprawy bez rozpatrzenia.</w:t>
      </w:r>
    </w:p>
    <w:p w14:paraId="60FB6C59" w14:textId="77777777" w:rsidR="005341A8" w:rsidRDefault="00000000">
      <w:pPr>
        <w:numPr>
          <w:ilvl w:val="0"/>
          <w:numId w:val="4"/>
        </w:numPr>
        <w:rPr>
          <w:rFonts w:ascii="Verdana" w:hAnsi="Verdana" w:cs="Arial"/>
        </w:rPr>
      </w:pPr>
      <w:r>
        <w:rPr>
          <w:rFonts w:ascii="Verdana" w:hAnsi="Verdana" w:cs="Arial"/>
        </w:rPr>
        <w:t>Państwa dane osobowe nie będą przekazywane do państwa trzeciego/ organizacji międzynarodowe, o ile nie będą tego wymagały prawne obowiązki Administratora.</w:t>
      </w:r>
    </w:p>
    <w:p w14:paraId="287870F8" w14:textId="77777777" w:rsidR="005341A8" w:rsidRDefault="005341A8">
      <w:pPr>
        <w:ind w:left="709" w:right="851"/>
        <w:rPr>
          <w:rFonts w:ascii="Verdana" w:hAnsi="Verdana"/>
        </w:rPr>
      </w:pPr>
    </w:p>
    <w:p w14:paraId="2F929D61" w14:textId="77777777" w:rsidR="005341A8" w:rsidRDefault="005341A8">
      <w:pPr>
        <w:pStyle w:val="BodyTextIndent"/>
        <w:spacing w:after="0"/>
        <w:rPr>
          <w:rFonts w:ascii="Verdana" w:hAnsi="Verdana"/>
        </w:rPr>
      </w:pPr>
    </w:p>
    <w:p w14:paraId="26AC706D" w14:textId="77777777" w:rsidR="005341A8" w:rsidRDefault="00000000">
      <w:pPr>
        <w:pStyle w:val="BodyTextIndent"/>
        <w:spacing w:after="0"/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14:paraId="4061C570" w14:textId="77777777" w:rsidR="005341A8" w:rsidRDefault="00000000">
      <w:pPr>
        <w:pStyle w:val="BodyTextIndent"/>
        <w:spacing w:after="0"/>
        <w:ind w:left="0"/>
        <w:rPr>
          <w:rFonts w:ascii="Verdana" w:hAnsi="Verdana"/>
        </w:rPr>
      </w:pPr>
      <w:r>
        <w:rPr>
          <w:rFonts w:ascii="Verdana" w:hAnsi="Verdana"/>
        </w:rPr>
        <w:t>(miejscowość, data)</w:t>
      </w:r>
      <w:r>
        <w:rPr>
          <w:rFonts w:ascii="Verdana" w:hAnsi="Verdana"/>
        </w:rPr>
        <w:tab/>
        <w:t>(podpis osoby składającej wniosek)</w:t>
      </w:r>
    </w:p>
    <w:p w14:paraId="01E02A3D" w14:textId="77777777" w:rsidR="005341A8" w:rsidRDefault="005341A8">
      <w:pPr>
        <w:ind w:right="70"/>
        <w:rPr>
          <w:rFonts w:ascii="Verdana" w:hAnsi="Verdana"/>
        </w:rPr>
      </w:pPr>
    </w:p>
    <w:p w14:paraId="0FC123C1" w14:textId="77777777" w:rsidR="005341A8" w:rsidRDefault="00000000">
      <w:pPr>
        <w:ind w:right="70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                                        </w:t>
      </w:r>
    </w:p>
    <w:p w14:paraId="7F85626D" w14:textId="77777777" w:rsidR="005341A8" w:rsidRDefault="005341A8">
      <w:pPr>
        <w:ind w:right="70"/>
        <w:rPr>
          <w:rFonts w:ascii="Verdana" w:hAnsi="Verdana"/>
        </w:rPr>
      </w:pPr>
    </w:p>
    <w:sectPr w:rsidR="005341A8">
      <w:pgSz w:w="11906" w:h="16838"/>
      <w:pgMar w:top="899" w:right="1417" w:bottom="1079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E6C646" w14:textId="77777777" w:rsidR="000B2E9C" w:rsidRDefault="000B2E9C">
      <w:r>
        <w:separator/>
      </w:r>
    </w:p>
  </w:endnote>
  <w:endnote w:type="continuationSeparator" w:id="0">
    <w:p w14:paraId="09311ED8" w14:textId="77777777" w:rsidR="000B2E9C" w:rsidRDefault="000B2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DE71F5" w14:textId="77777777" w:rsidR="000B2E9C" w:rsidRDefault="000B2E9C">
      <w:r>
        <w:rPr>
          <w:color w:val="000000"/>
        </w:rPr>
        <w:separator/>
      </w:r>
    </w:p>
  </w:footnote>
  <w:footnote w:type="continuationSeparator" w:id="0">
    <w:p w14:paraId="4A0CBFDE" w14:textId="77777777" w:rsidR="000B2E9C" w:rsidRDefault="000B2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E44C08"/>
    <w:multiLevelType w:val="multilevel"/>
    <w:tmpl w:val="1B2CD06E"/>
    <w:lvl w:ilvl="0">
      <w:numFmt w:val="bullet"/>
      <w:lvlText w:val=""/>
      <w:lvlJc w:val="left"/>
      <w:pPr>
        <w:ind w:left="5316" w:hanging="360"/>
      </w:pPr>
      <w:rPr>
        <w:rFonts w:ascii="Wingdings" w:hAnsi="Wingdings" w:cs="Wingdings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9750775"/>
    <w:multiLevelType w:val="multilevel"/>
    <w:tmpl w:val="694863A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ED90067"/>
    <w:multiLevelType w:val="multilevel"/>
    <w:tmpl w:val="3CFE4826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6E9807B9"/>
    <w:multiLevelType w:val="multilevel"/>
    <w:tmpl w:val="EC60CD0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872475">
    <w:abstractNumId w:val="0"/>
  </w:num>
  <w:num w:numId="2" w16cid:durableId="439225483">
    <w:abstractNumId w:val="2"/>
  </w:num>
  <w:num w:numId="3" w16cid:durableId="919370304">
    <w:abstractNumId w:val="3"/>
  </w:num>
  <w:num w:numId="4" w16cid:durableId="2628078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341A8"/>
    <w:rsid w:val="000B2E9C"/>
    <w:rsid w:val="005021E1"/>
    <w:rsid w:val="005341A8"/>
    <w:rsid w:val="00EC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07F33F"/>
  <w15:docId w15:val="{5128D9B6-A82B-8345-AA5E-C469690F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pl-PL"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pos="0"/>
      </w:tabs>
      <w:ind w:right="70"/>
      <w:jc w:val="center"/>
      <w:outlineLvl w:val="0"/>
    </w:pPr>
    <w:rPr>
      <w:b/>
      <w:bCs/>
      <w:szCs w:val="1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tabs>
        <w:tab w:val="left" w:pos="0"/>
      </w:tabs>
      <w:ind w:left="4956"/>
      <w:outlineLvl w:val="1"/>
    </w:pPr>
    <w:rPr>
      <w:b/>
      <w:sz w:val="2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Nagwek2">
    <w:name w:val="Nagłówek2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ekstpodstawowy21">
    <w:name w:val="Tekst podstawowy 21"/>
    <w:basedOn w:val="Normal"/>
    <w:pPr>
      <w:ind w:right="70"/>
      <w:jc w:val="both"/>
    </w:pPr>
  </w:style>
  <w:style w:type="paragraph" w:customStyle="1" w:styleId="Tekstpodstawowy22">
    <w:name w:val="Tekst podstawowy 22"/>
    <w:basedOn w:val="Normal"/>
    <w:pPr>
      <w:spacing w:after="120" w:line="480" w:lineRule="auto"/>
    </w:pPr>
  </w:style>
  <w:style w:type="paragraph" w:customStyle="1" w:styleId="ListParagraph1">
    <w:name w:val="List Paragraph1"/>
    <w:basedOn w:val="Normal"/>
    <w:pPr>
      <w:ind w:left="473" w:hanging="361"/>
      <w:jc w:val="both"/>
    </w:pPr>
    <w:rPr>
      <w:lang w:eastAsia="pl-PL" w:bidi="pl-PL"/>
    </w:rPr>
  </w:style>
  <w:style w:type="paragraph" w:styleId="BodyTextIndent">
    <w:name w:val="Body Text Indent"/>
    <w:basedOn w:val="Normal"/>
    <w:pPr>
      <w:spacing w:after="120"/>
      <w:ind w:left="283"/>
    </w:pPr>
    <w:rPr>
      <w:lang w:val="en-GB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Calibri"/>
      <w:sz w:val="20"/>
      <w:szCs w:val="20"/>
      <w:lang w:eastAsia="en-US"/>
    </w:rPr>
  </w:style>
  <w:style w:type="character" w:customStyle="1" w:styleId="WW8Num3z0">
    <w:name w:val="WW8Num3z0"/>
    <w:rPr>
      <w:rFonts w:ascii="Wingdings" w:hAnsi="Wingdings" w:cs="Wingdings"/>
      <w:sz w:val="24"/>
    </w:rPr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WW8Num5z0">
    <w:name w:val="WW8Num5z0"/>
    <w:rPr>
      <w:rFonts w:eastAsia="Calibri"/>
      <w:sz w:val="20"/>
      <w:szCs w:val="20"/>
      <w:lang w:eastAsia="en-US"/>
    </w:rPr>
  </w:style>
  <w:style w:type="character" w:styleId="Hyperlink">
    <w:name w:val="Hyperlink"/>
    <w:rPr>
      <w:color w:val="000080"/>
      <w:u w:val="single"/>
    </w:rPr>
  </w:style>
  <w:style w:type="character" w:customStyle="1" w:styleId="ListLabel671">
    <w:name w:val="ListLabel 671"/>
    <w:rPr>
      <w:rFonts w:eastAsia="Times New Roman" w:cs="Times New Roman"/>
      <w:spacing w:val="-8"/>
      <w:w w:val="100"/>
      <w:sz w:val="24"/>
      <w:szCs w:val="24"/>
      <w:lang w:val="pl-PL" w:eastAsia="pl-PL" w:bidi="pl-PL"/>
    </w:rPr>
  </w:style>
  <w:style w:type="character" w:customStyle="1" w:styleId="ListLabel672">
    <w:name w:val="ListLabel 672"/>
    <w:rPr>
      <w:rFonts w:eastAsia="Times New Roman" w:cs="Times New Roman"/>
      <w:spacing w:val="-16"/>
      <w:w w:val="99"/>
      <w:sz w:val="24"/>
      <w:szCs w:val="24"/>
      <w:lang w:val="pl-PL" w:eastAsia="pl-PL" w:bidi="pl-PL"/>
    </w:rPr>
  </w:style>
  <w:style w:type="character" w:customStyle="1" w:styleId="ListLabel673">
    <w:name w:val="ListLabel 673"/>
    <w:rPr>
      <w:rFonts w:cs="Symbol"/>
      <w:lang w:val="pl-PL" w:eastAsia="pl-PL" w:bidi="pl-PL"/>
    </w:rPr>
  </w:style>
  <w:style w:type="character" w:customStyle="1" w:styleId="ListLabel674">
    <w:name w:val="ListLabel 674"/>
    <w:rPr>
      <w:rFonts w:cs="Symbol"/>
      <w:lang w:val="pl-PL" w:eastAsia="pl-PL" w:bidi="pl-PL"/>
    </w:rPr>
  </w:style>
  <w:style w:type="character" w:customStyle="1" w:styleId="ListLabel675">
    <w:name w:val="ListLabel 675"/>
    <w:rPr>
      <w:rFonts w:cs="Symbol"/>
      <w:lang w:val="pl-PL" w:eastAsia="pl-PL" w:bidi="pl-PL"/>
    </w:rPr>
  </w:style>
  <w:style w:type="character" w:customStyle="1" w:styleId="ListLabel676">
    <w:name w:val="ListLabel 676"/>
    <w:rPr>
      <w:rFonts w:cs="Symbol"/>
      <w:lang w:val="pl-PL" w:eastAsia="pl-PL" w:bidi="pl-PL"/>
    </w:rPr>
  </w:style>
  <w:style w:type="character" w:customStyle="1" w:styleId="ListLabel677">
    <w:name w:val="ListLabel 677"/>
    <w:rPr>
      <w:rFonts w:cs="Symbol"/>
      <w:lang w:val="pl-PL" w:eastAsia="pl-PL" w:bidi="pl-PL"/>
    </w:rPr>
  </w:style>
  <w:style w:type="character" w:customStyle="1" w:styleId="ListLabel678">
    <w:name w:val="ListLabel 678"/>
    <w:rPr>
      <w:rFonts w:cs="Symbol"/>
      <w:lang w:val="pl-PL" w:eastAsia="pl-PL" w:bidi="pl-PL"/>
    </w:rPr>
  </w:style>
  <w:style w:type="character" w:customStyle="1" w:styleId="ListLabel679">
    <w:name w:val="ListLabel 679"/>
    <w:rPr>
      <w:rFonts w:cs="Symbol"/>
      <w:lang w:val="pl-PL" w:eastAsia="pl-PL" w:bidi="pl-PL"/>
    </w:rPr>
  </w:style>
  <w:style w:type="character" w:customStyle="1" w:styleId="Heading4Char">
    <w:name w:val="Heading 4 Char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BodyTextIndentChar">
    <w:name w:val="Body Text Indent Char"/>
    <w:rPr>
      <w:sz w:val="24"/>
      <w:szCs w:val="24"/>
      <w:lang w:val="en-GB" w:eastAsia="zh-CN"/>
    </w:r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top.openWin('%2FWorldClient.dll%3FSession%3DT1IA886M0UE51%26View%3DCompose%26New%3DYes%26To%3Diod%2540lazarski.edu.pl','Compose',800,600,'yes')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1602</Words>
  <Characters>9137</Characters>
  <Application>Microsoft Office Word</Application>
  <DocSecurity>0</DocSecurity>
  <Lines>76</Lines>
  <Paragraphs>21</Paragraphs>
  <ScaleCrop>false</ScaleCrop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subject/>
  <dc:creator>luiza</dc:creator>
  <cp:lastModifiedBy>Krzysztof Świderski</cp:lastModifiedBy>
  <cp:revision>2</cp:revision>
  <cp:lastPrinted>1995-11-22T01:41:00Z</cp:lastPrinted>
  <dcterms:created xsi:type="dcterms:W3CDTF">2026-10-11T07:42:00Z</dcterms:created>
  <dcterms:modified xsi:type="dcterms:W3CDTF">2026-10-11T07:42:00Z</dcterms:modified>
</cp:coreProperties>
</file>